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644B" w:rsidRDefault="00AF3788"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40320" behindDoc="0" locked="0" layoutInCell="1" allowOverlap="1">
            <wp:simplePos x="0" y="0"/>
            <wp:positionH relativeFrom="column">
              <wp:posOffset>5348102</wp:posOffset>
            </wp:positionH>
            <wp:positionV relativeFrom="page">
              <wp:posOffset>5213268</wp:posOffset>
            </wp:positionV>
            <wp:extent cx="1652831" cy="1828800"/>
            <wp:effectExtent l="19050" t="0" r="4519" b="0"/>
            <wp:wrapNone/>
            <wp:docPr id="10" name="Picture 10" descr="RE9990701-IMG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9990701-IMG0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183099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41344" behindDoc="0" locked="0" layoutInCell="1" allowOverlap="1">
            <wp:simplePos x="0" y="0"/>
            <wp:positionH relativeFrom="column">
              <wp:posOffset>3661806</wp:posOffset>
            </wp:positionH>
            <wp:positionV relativeFrom="page">
              <wp:posOffset>5213268</wp:posOffset>
            </wp:positionV>
            <wp:extent cx="1675189" cy="1828800"/>
            <wp:effectExtent l="19050" t="0" r="1211" b="0"/>
            <wp:wrapNone/>
            <wp:docPr id="11" name="Picture 11" descr="RE9990701-IMG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9990701-IMG0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95" cy="1828042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6704" behindDoc="0" locked="0" layoutInCell="1" allowOverlap="1">
            <wp:simplePos x="0" y="0"/>
            <wp:positionH relativeFrom="column">
              <wp:posOffset>1999260</wp:posOffset>
            </wp:positionH>
            <wp:positionV relativeFrom="page">
              <wp:posOffset>5213268</wp:posOffset>
            </wp:positionV>
            <wp:extent cx="1650291" cy="1828800"/>
            <wp:effectExtent l="19050" t="0" r="7059" b="0"/>
            <wp:wrapNone/>
            <wp:docPr id="26" name="Picture 26" descr="RE9990701-IMG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RE9990701-IMG0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1830993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9433C1" w:rsidRPr="009433C1">
        <w:rPr>
          <w:noProof/>
          <w:color w:val="auto"/>
          <w:kern w:val="0"/>
          <w:sz w:val="24"/>
          <w:szCs w:val="24"/>
        </w:rPr>
        <w:pict>
          <v:group id="_x0000_s1193" style="position:absolute;margin-left:7.2pt;margin-top:.45pt;width:616.8pt;height:746.55pt;z-index:251639295;mso-position-horizontal-relative:text;mso-position-vertical-relative:text" coordorigin="362,369" coordsize="12336,14931">
            <v:rect id="_x0000_s1027" style="position:absolute;left:362;top:369;width:2050;height:11520;mso-wrap-distance-left:2.88pt;mso-wrap-distance-top:2.88pt;mso-wrap-distance-right:2.88pt;mso-wrap-distance-bottom:2.88pt;mso-position-vertical-relative:page" o:regroupid="1" fillcolor="#a49481 [rgb(164,148,129) ink(1,255)]" stroked="f" strokecolor="#212120" insetpen="t" o:cliptowrap="t">
              <v:fill color2="#212120"/>
              <v:stroke color2="#fffffe">
                <o:left v:ext="view" color="#212120" color2="#fffffe"/>
                <o:top v:ext="view" color="#212120" color2="#fffffe"/>
                <o:right v:ext="view" color="#212120" color2="#fffffe"/>
                <o:bottom v:ext="view" color="#212120" color2="#fffffe"/>
                <o:column v:ext="view" color="#212120" color2="#fffffe"/>
              </v:stroke>
              <v:shadow color="#dcd6d4" color2="#dbd5d3 [rgb(219,213,211) cmyk(12.5,9.8,8.63,3.14)]"/>
              <v:textbox inset="2.88pt,2.88pt,2.88pt,2.88pt"/>
            </v:rect>
            <v:rect id="_x0000_s1028" style="position:absolute;left:10224;top:369;width:1657;height:972;mso-wrap-distance-left:2.88pt;mso-wrap-distance-top:2.88pt;mso-wrap-distance-right:2.88pt;mso-wrap-distance-bottom:2.88pt;mso-position-vertical-relative:page" o:regroupid="1" fillcolor="#8f2e28 [rgb(143,46,40) cmyk(1.96,100,100,28.2)]" stroked="f" strokecolor="#212120" insetpen="t" o:cliptowrap="t">
              <v:fill color2="#e94e41 [rgb(233,78,65) cmyk(0,85.1,7.84,0)]" rotate="t" angle="-90" type="gradient"/>
              <v:stroke color2="#fffffe">
                <o:left v:ext="view" color="#212120" color2="#fffffe"/>
                <o:top v:ext="view" color="#212120" color2="#fffffe"/>
                <o:right v:ext="view" color="#212120" color2="#fffffe"/>
                <o:bottom v:ext="view" color="#212120" color2="#fffffe"/>
                <o:column v:ext="view" color="#212120" color2="#fffffe"/>
              </v:stroke>
              <v:shadow color="#dcd6d4" color2="#dbd5d3 [rgb(219,213,211) cmyk(12.5,9.8,8.63,3.14)]"/>
              <v:textbox inset="2.88pt,2.88pt,2.88pt,2.88pt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10439;top:386;width:1079;height:655;mso-wrap-distance-left:2.88pt;mso-wrap-distance-top:2.88pt;mso-wrap-distance-right:2.88pt;mso-wrap-distance-bottom:2.88pt;mso-position-vertical-relative:page" o:regroupid="1" filled="f" fillcolor="#fffffe" stroked="f" strokecolor="#212120" insetpen="t" o:cliptowrap="t">
              <v:fill color2="#212120"/>
              <v:stroke color2="#fffffe">
                <o:left v:ext="view" color="#212120" color2="#fffffe" joinstyle="miter" insetpen="t"/>
                <o:top v:ext="view" color="#212120" color2="#fffffe" joinstyle="miter" insetpen="t"/>
                <o:right v:ext="view" color="#212120" color2="#fffffe" joinstyle="miter" insetpen="t"/>
                <o:bottom v:ext="view" color="#212120" color2="#fffffe" joinstyle="miter" insetpen="t"/>
                <o:column v:ext="view" color="#212120" color2="#fffffe"/>
              </v:stroke>
              <v:shadow color="#dcd6d4" color2="#dbd5d3 [rgb(219,213,211) cmyk(12.5,9.8,8.63,3.14)]"/>
              <v:textbox style="mso-next-textbox:#_x0000_s1029;mso-column-margin:5.76pt" inset="2.88pt,2.88pt,2.88pt,2.88pt">
                <w:txbxContent>
                  <w:p w:rsidR="00007736" w:rsidRDefault="00007736" w:rsidP="00007736">
                    <w:pPr>
                      <w:widowControl w:val="0"/>
                      <w:spacing w:line="380" w:lineRule="exact"/>
                      <w:rPr>
                        <w:rFonts w:ascii="Arial" w:hAnsi="Arial" w:cs="Arial"/>
                        <w:color w:val="FFFFFE"/>
                        <w:w w:val="80"/>
                        <w:sz w:val="34"/>
                        <w:szCs w:val="34"/>
                      </w:rPr>
                    </w:pPr>
                    <w:r>
                      <w:rPr>
                        <w:rFonts w:ascii="Arial" w:hAnsi="Arial" w:cs="Arial"/>
                        <w:color w:val="FFFFFE"/>
                        <w:w w:val="80"/>
                        <w:sz w:val="34"/>
                        <w:szCs w:val="34"/>
                      </w:rPr>
                      <w:t>For</w:t>
                    </w:r>
                  </w:p>
                </w:txbxContent>
              </v:textbox>
            </v:shape>
            <v:shape id="_x0000_s1030" type="#_x0000_t202" style="position:absolute;left:10439;top:728;width:1212;height:602;mso-wrap-distance-left:2.88pt;mso-wrap-distance-top:2.88pt;mso-wrap-distance-right:2.88pt;mso-wrap-distance-bottom:2.88pt;mso-position-vertical-relative:page" o:regroupid="1" filled="f" fillcolor="#fffffe" stroked="f" strokecolor="#212120" insetpen="t" o:cliptowrap="t">
              <v:fill color2="#212120"/>
              <v:stroke color2="#fffffe">
                <o:left v:ext="view" color="#212120" color2="#fffffe" joinstyle="miter" insetpen="t"/>
                <o:top v:ext="view" color="#212120" color2="#fffffe" joinstyle="miter" insetpen="t"/>
                <o:right v:ext="view" color="#212120" color2="#fffffe" joinstyle="miter" insetpen="t"/>
                <o:bottom v:ext="view" color="#212120" color2="#fffffe" joinstyle="miter" insetpen="t"/>
                <o:column v:ext="view" color="#212120" color2="#fffffe"/>
              </v:stroke>
              <v:shadow color="#dcd6d4" color2="#dbd5d3 [rgb(219,213,211) cmyk(12.5,9.8,8.63,3.14)]"/>
              <v:textbox style="mso-next-textbox:#_x0000_s1030;mso-column-margin:5.76pt" inset="2.88pt,2.88pt,2.88pt,2.88pt">
                <w:txbxContent>
                  <w:p w:rsidR="00007736" w:rsidRDefault="00007736" w:rsidP="00007736">
                    <w:pPr>
                      <w:widowControl w:val="0"/>
                      <w:spacing w:line="540" w:lineRule="exact"/>
                      <w:rPr>
                        <w:rFonts w:ascii="Arial" w:hAnsi="Arial" w:cs="Arial"/>
                        <w:b/>
                        <w:bCs/>
                        <w:color w:val="FFFFFE"/>
                        <w:w w:val="80"/>
                        <w:sz w:val="50"/>
                        <w:szCs w:val="5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FFFFFE"/>
                        <w:w w:val="80"/>
                        <w:sz w:val="50"/>
                        <w:szCs w:val="50"/>
                      </w:rPr>
                      <w:t>SALE</w:t>
                    </w:r>
                  </w:p>
                </w:txbxContent>
              </v:textbox>
            </v:shape>
            <v:shape id="_x0000_s1031" type="#_x0000_t202" style="position:absolute;left:2737;top:1657;width:8951;height:1515;mso-wrap-distance-left:2.88pt;mso-wrap-distance-top:2.88pt;mso-wrap-distance-right:2.88pt;mso-wrap-distance-bottom:2.88pt;mso-position-vertical-relative:page" o:regroupid="1" filled="f" fillcolor="#fffffe" stroked="f" strokecolor="#212120" insetpen="t" o:cliptowrap="t">
              <v:fill color2="#212120"/>
              <v:stroke color2="#fffffe">
                <o:left v:ext="view" color="#212120" color2="#fffffe" joinstyle="miter" insetpen="t"/>
                <o:top v:ext="view" color="#212120" color2="#fffffe" joinstyle="miter" insetpen="t"/>
                <o:right v:ext="view" color="#212120" color2="#fffffe" joinstyle="miter" insetpen="t"/>
                <o:bottom v:ext="view" color="#212120" color2="#fffffe" joinstyle="miter" insetpen="t"/>
                <o:column v:ext="view" color="#212120" color2="#fffffe"/>
              </v:stroke>
              <v:shadow color="#dcd6d4" color2="#dbd5d3 [rgb(219,213,211) cmyk(12.5,9.8,8.63,3.14)]"/>
              <v:textbox style="mso-next-textbox:#_x0000_s1031;mso-column-margin:5.76pt" inset="2.88pt,2.88pt,2.88pt,2.88pt">
                <w:txbxContent>
                  <w:p w:rsidR="00B15306" w:rsidRPr="00D43E41" w:rsidRDefault="005B2C47" w:rsidP="00C669E7">
                    <w:pPr>
                      <w:jc w:val="center"/>
                      <w:rPr>
                        <w:color w:val="auto"/>
                      </w:rPr>
                    </w:pPr>
                    <w:r>
                      <w:rPr>
                        <w:rFonts w:ascii="Arial" w:hAnsi="Arial" w:cs="Arial"/>
                        <w:b/>
                        <w:i/>
                        <w:iCs/>
                        <w:color w:val="auto"/>
                        <w:w w:val="80"/>
                        <w:sz w:val="56"/>
                        <w:szCs w:val="56"/>
                      </w:rPr>
                      <w:t>Ranch Home with Lots of Extras!</w:t>
                    </w:r>
                  </w:p>
                </w:txbxContent>
              </v:textbox>
            </v:shape>
            <v:shape id="_x0000_s1032" type="#_x0000_t202" style="position:absolute;left:667;top:1149;width:2070;height:669;mso-wrap-distance-left:2.88pt;mso-wrap-distance-top:2.88pt;mso-wrap-distance-right:2.88pt;mso-wrap-distance-bottom:2.88pt;mso-position-vertical-relative:page" o:regroupid="1" filled="f" fillcolor="#fffffe" stroked="f" strokecolor="#212120" insetpen="t" o:cliptowrap="t">
              <v:fill color2="#212120"/>
              <v:stroke color2="#fffffe">
                <o:left v:ext="view" color="#212120" color2="#fffffe" joinstyle="miter" insetpen="t"/>
                <o:top v:ext="view" color="#212120" color2="#fffffe" joinstyle="miter" insetpen="t"/>
                <o:right v:ext="view" color="#212120" color2="#fffffe" joinstyle="miter" insetpen="t"/>
                <o:bottom v:ext="view" color="#212120" color2="#fffffe" joinstyle="miter" insetpen="t"/>
                <o:column v:ext="view" color="#212120" color2="#fffffe"/>
              </v:stroke>
              <v:shadow color="#dcd6d4" color2="#dbd5d3 [rgb(219,213,211) cmyk(12.5,9.8,8.63,3.14)]"/>
              <v:textbox style="mso-next-textbox:#_x0000_s1032;mso-column-margin:5.76pt" inset="2.88pt,2.88pt,2.88pt,2.88pt">
                <w:txbxContent>
                  <w:p w:rsidR="00007736" w:rsidRDefault="001D1097" w:rsidP="00007736">
                    <w:pPr>
                      <w:widowControl w:val="0"/>
                      <w:spacing w:line="500" w:lineRule="exact"/>
                      <w:rPr>
                        <w:rFonts w:ascii="Arial" w:hAnsi="Arial" w:cs="Arial"/>
                        <w:b/>
                        <w:bCs/>
                        <w:i/>
                        <w:iCs/>
                        <w:color w:val="E5DECE"/>
                        <w:w w:val="80"/>
                        <w:sz w:val="46"/>
                        <w:szCs w:val="46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color w:val="E5DECE"/>
                        <w:w w:val="80"/>
                        <w:sz w:val="46"/>
                        <w:szCs w:val="46"/>
                      </w:rPr>
                      <w:t>$</w:t>
                    </w:r>
                    <w:r w:rsidR="005B2C47">
                      <w:rPr>
                        <w:rFonts w:ascii="Arial" w:hAnsi="Arial" w:cs="Arial"/>
                        <w:b/>
                        <w:bCs/>
                        <w:i/>
                        <w:iCs/>
                        <w:color w:val="E5DECE"/>
                        <w:w w:val="80"/>
                        <w:sz w:val="46"/>
                        <w:szCs w:val="46"/>
                      </w:rPr>
                      <w:t>219</w:t>
                    </w:r>
                    <w:r w:rsidR="00F36B11">
                      <w:rPr>
                        <w:rFonts w:ascii="Arial" w:hAnsi="Arial" w:cs="Arial"/>
                        <w:b/>
                        <w:bCs/>
                        <w:i/>
                        <w:iCs/>
                        <w:color w:val="E5DECE"/>
                        <w:w w:val="80"/>
                        <w:sz w:val="46"/>
                        <w:szCs w:val="46"/>
                      </w:rPr>
                      <w:t>,0</w:t>
                    </w:r>
                    <w:r w:rsidR="00007736">
                      <w:rPr>
                        <w:rFonts w:ascii="Arial" w:hAnsi="Arial" w:cs="Arial"/>
                        <w:b/>
                        <w:bCs/>
                        <w:i/>
                        <w:iCs/>
                        <w:color w:val="E5DECE"/>
                        <w:w w:val="80"/>
                        <w:sz w:val="46"/>
                        <w:szCs w:val="46"/>
                      </w:rPr>
                      <w:t>00</w:t>
                    </w:r>
                  </w:p>
                </w:txbxContent>
              </v:textbox>
            </v:shape>
            <v:shape id="_x0000_s1033" type="#_x0000_t202" style="position:absolute;left:550;top:14769;width:11340;height:531;mso-wrap-distance-left:2.88pt;mso-wrap-distance-top:2.88pt;mso-wrap-distance-right:2.88pt;mso-wrap-distance-bottom:2.88pt;mso-position-vertical-relative:page" o:regroupid="1" filled="f" fillcolor="#fffffe" stroked="f" strokecolor="#212120" insetpen="t" o:cliptowrap="t">
              <v:fill color2="#212120"/>
              <v:stroke color2="#fffffe">
                <o:left v:ext="view" color="#212120" color2="#fffffe"/>
                <o:top v:ext="view" color="#212120" color2="#fffffe"/>
                <o:right v:ext="view" color="#212120" color2="#fffffe"/>
                <o:bottom v:ext="view" color="#212120" color2="#fffffe"/>
                <o:column v:ext="view" color="#212120" color2="#fffffe"/>
              </v:stroke>
              <v:shadow color="#dcd6d4" color2="#dbd5d3 [rgb(219,213,211) cmyk(12.5,9.8,8.63,3.14)]"/>
              <v:textbox style="mso-next-textbox:#_x0000_s1033;mso-column-margin:5.76pt" inset="2.88pt,2.88pt,2.88pt,2.88pt">
                <w:txbxContent>
                  <w:p w:rsidR="00007736" w:rsidRDefault="00007736" w:rsidP="00007736">
                    <w:pPr>
                      <w:widowControl w:val="0"/>
                      <w:spacing w:line="300" w:lineRule="exac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i/>
                        <w:iCs/>
                        <w:sz w:val="22"/>
                        <w:szCs w:val="22"/>
                      </w:rPr>
                      <w:t xml:space="preserve">Please call to arrange a private viewing   </w:t>
                    </w:r>
                    <w:r w:rsidR="00174B85">
                      <w:rPr>
                        <w:rFonts w:ascii="Arial" w:hAnsi="Arial" w:cs="Arial"/>
                        <w:i/>
                        <w:iCs/>
                        <w:sz w:val="22"/>
                        <w:szCs w:val="22"/>
                      </w:rPr>
                      <w:t xml:space="preserve">    </w:t>
                    </w:r>
                    <w:r>
                      <w:rPr>
                        <w:rFonts w:ascii="Arial" w:hAnsi="Arial" w:cs="Arial"/>
                        <w:i/>
                        <w:iCs/>
                        <w:sz w:val="22"/>
                        <w:szCs w:val="22"/>
                      </w:rPr>
                      <w:t xml:space="preserve"> </w:t>
                    </w:r>
                    <w:r w:rsidR="00D43E41">
                      <w:t xml:space="preserve">Bee Stuart, Broker/Owner          </w:t>
                    </w:r>
                    <w:r w:rsidR="00D43E41">
                      <w:rPr>
                        <w:b/>
                        <w:bCs/>
                        <w:color w:val="BE783B"/>
                        <w:sz w:val="26"/>
                        <w:szCs w:val="26"/>
                      </w:rPr>
                      <w:t xml:space="preserve">540-529-6389    </w:t>
                    </w:r>
                    <w:proofErr w:type="spellStart"/>
                    <w:r w:rsidR="00174B85">
                      <w:t>www.</w:t>
                    </w:r>
                    <w:r w:rsidR="00D43E41">
                      <w:t>lebanonvarealestate.com</w:t>
                    </w:r>
                    <w:proofErr w:type="spellEnd"/>
                  </w:p>
                </w:txbxContent>
              </v:textbox>
            </v:shape>
            <v:rect id="_x0000_s1037" style="position:absolute;left:362;top:11526;width:3219;height:363;mso-wrap-distance-left:2.88pt;mso-wrap-distance-top:2.88pt;mso-wrap-distance-right:2.88pt;mso-wrap-distance-bottom:2.88pt;mso-position-vertical-relative:page" o:regroupid="1" fillcolor="#4bacc6 [3208]" strokecolor="#f2f2f2 [3041]" strokeweight="3pt" insetpen="t" o:cliptowrap="t">
              <v:stroke color2="#fffffe">
                <o:left v:ext="view" color="#212120" color2="#fffffe"/>
                <o:top v:ext="view" color="#212120" color2="#fffffe"/>
                <o:right v:ext="view" color="#212120" color2="#fffffe"/>
                <o:bottom v:ext="view" color="#212120" color2="#fffffe"/>
                <o:column v:ext="view" color="#212120" color2="#fffffe"/>
              </v:stroke>
              <v:shadow on="t" type="perspective" color="#205867 [1608]" opacity=".5" offset="1pt" offset2="-1pt"/>
              <v:textbox inset="2.88pt,2.88pt,2.88pt,2.88pt"/>
            </v:rect>
            <v:rect id="_x0000_s1038" style="position:absolute;left:362;top:11162;width:3219;height:364;mso-wrap-distance-left:2.88pt;mso-wrap-distance-top:2.88pt;mso-wrap-distance-right:2.88pt;mso-wrap-distance-bottom:2.88pt;mso-position-vertical-relative:page" o:regroupid="1" fillcolor="#9bbb59 [3206]" strokecolor="#f2f2f2 [3041]" strokeweight="3pt" insetpen="t" o:cliptowrap="t">
              <v:stroke color2="#fffffe">
                <o:left v:ext="view" color="#212120" color2="#fffffe"/>
                <o:top v:ext="view" color="#212120" color2="#fffffe"/>
                <o:right v:ext="view" color="#212120" color2="#fffffe"/>
                <o:bottom v:ext="view" color="#212120" color2="#fffffe"/>
                <o:column v:ext="view" color="#212120" color2="#fffffe"/>
              </v:stroke>
              <v:shadow on="t" type="perspective" color="#4e6128 [1606]" opacity=".5" offset="1pt" offset2="-1pt"/>
              <v:textbox inset="2.88pt,2.88pt,2.88pt,2.88pt"/>
            </v:rect>
            <v:line id="_x0000_s1039" style="position:absolute;mso-wrap-distance-left:2.88pt;mso-wrap-distance-top:2.88pt;mso-wrap-distance-right:2.88pt;mso-wrap-distance-bottom:2.88pt;mso-position-vertical-relative:page" from="362,11526" to="3581,11526" o:regroupid="1" fillcolor="#fffffe [rgb(255,255,254) cmyk(0,0,0,0)]" strokecolor="#fffffe" strokeweight="1pt" o:cliptowrap="t">
              <v:fill color2="#fffffe [rgb(255,255,254) cmyk(0,0,0,0)]"/>
              <v:stroke color2="#fffffe">
                <o:left v:ext="view" color="#212120" color2="#fffffe"/>
                <o:top v:ext="view" color="#212120" color2="#fffffe"/>
                <o:right v:ext="view" color="#212120" color2="#fffffe"/>
                <o:bottom v:ext="view" color="#212120" color2="#fffffe"/>
                <o:column v:ext="view" color="#212120" color2="#fffffe"/>
              </v:stroke>
              <v:shadow color="#dcd6d4" color2="#dbd5d3 [rgb(219,213,211) cmyk(12.5,9.8,8.63,3.14)]"/>
            </v:line>
            <v:rect id="_x0000_s1040" style="position:absolute;left:362;top:10799;width:3219;height:363;mso-wrap-distance-left:2.88pt;mso-wrap-distance-top:2.88pt;mso-wrap-distance-right:2.88pt;mso-wrap-distance-bottom:2.88pt;mso-position-vertical-relative:page" o:regroupid="1" fillcolor="#4bacc6 [3208]" strokecolor="#f2f2f2 [3041]" strokeweight="3pt" insetpen="t" o:cliptowrap="t">
              <v:stroke color2="#fffffe">
                <o:left v:ext="view" color="#212120" color2="#fffffe"/>
                <o:top v:ext="view" color="#212120" color2="#fffffe"/>
                <o:right v:ext="view" color="#212120" color2="#fffffe"/>
                <o:bottom v:ext="view" color="#212120" color2="#fffffe"/>
                <o:column v:ext="view" color="#212120" color2="#fffffe"/>
              </v:stroke>
              <v:shadow on="t" type="perspective" color="#205867 [1608]" opacity=".5" offset="1pt" offset2="-1pt"/>
              <v:textbox inset="2.88pt,2.88pt,2.88pt,2.88pt"/>
            </v:rect>
            <v:line id="_x0000_s1041" style="position:absolute;mso-wrap-distance-left:2.88pt;mso-wrap-distance-top:2.88pt;mso-wrap-distance-right:2.88pt;mso-wrap-distance-bottom:2.88pt;mso-position-vertical-relative:page" from="362,11162" to="3581,11162" o:regroupid="1" fillcolor="#fffffe [rgb(255,255,254) cmyk(0,0,0,0)]" strokecolor="#fffffe" strokeweight="1pt" o:cliptowrap="t">
              <v:fill color2="#fffffe [rgb(255,255,254) cmyk(0,0,0,0)]"/>
              <v:stroke color2="#fffffe">
                <o:left v:ext="view" color="#212120" color2="#fffffe"/>
                <o:top v:ext="view" color="#212120" color2="#fffffe"/>
                <o:right v:ext="view" color="#212120" color2="#fffffe"/>
                <o:bottom v:ext="view" color="#212120" color2="#fffffe"/>
                <o:column v:ext="view" color="#212120" color2="#fffffe"/>
              </v:stroke>
              <v:shadow color="#dcd6d4" color2="#dbd5d3 [rgb(219,213,211) cmyk(12.5,9.8,8.63,3.14)]"/>
            </v:line>
            <v:rect id="_x0000_s1042" style="position:absolute;left:362;top:10436;width:3219;height:363;mso-wrap-distance-left:2.88pt;mso-wrap-distance-top:2.88pt;mso-wrap-distance-right:2.88pt;mso-wrap-distance-bottom:2.88pt;mso-position-vertical-relative:page" o:regroupid="1" fillcolor="#9bbb59 [3206]" strokecolor="#f2f2f2 [3041]" strokeweight="3pt" insetpen="t" o:cliptowrap="t">
              <v:stroke color2="#fffffe">
                <o:left v:ext="view" color="#212120" color2="#fffffe"/>
                <o:top v:ext="view" color="#212120" color2="#fffffe"/>
                <o:right v:ext="view" color="#212120" color2="#fffffe"/>
                <o:bottom v:ext="view" color="#212120" color2="#fffffe"/>
                <o:column v:ext="view" color="#212120" color2="#fffffe"/>
              </v:stroke>
              <v:shadow on="t" type="perspective" color="#4e6128 [1606]" opacity=".5" offset="1pt" offset2="-1pt"/>
              <v:textbox inset="2.88pt,2.88pt,2.88pt,2.88pt"/>
            </v:rect>
            <v:line id="_x0000_s1043" style="position:absolute;mso-wrap-distance-left:2.88pt;mso-wrap-distance-top:2.88pt;mso-wrap-distance-right:2.88pt;mso-wrap-distance-bottom:2.88pt;mso-position-vertical-relative:page" from="362,10799" to="3581,10799" o:regroupid="1" fillcolor="#fffffe [rgb(255,255,254) cmyk(0,0,0,0)]" strokecolor="#fffffe" strokeweight="1pt" o:cliptowrap="t">
              <v:fill color2="#fffffe [rgb(255,255,254) cmyk(0,0,0,0)]"/>
              <v:stroke color2="#fffffe">
                <o:left v:ext="view" color="#212120" color2="#fffffe"/>
                <o:top v:ext="view" color="#212120" color2="#fffffe"/>
                <o:right v:ext="view" color="#212120" color2="#fffffe"/>
                <o:bottom v:ext="view" color="#212120" color2="#fffffe"/>
                <o:column v:ext="view" color="#212120" color2="#fffffe"/>
              </v:stroke>
              <v:shadow color="#dcd6d4" color2="#dbd5d3 [rgb(219,213,211) cmyk(12.5,9.8,8.63,3.14)]"/>
            </v:line>
            <v:rect id="_x0000_s1044" style="position:absolute;left:362;top:10073;width:3219;height:363;mso-wrap-distance-left:2.88pt;mso-wrap-distance-top:2.88pt;mso-wrap-distance-right:2.88pt;mso-wrap-distance-bottom:2.88pt;mso-position-vertical-relative:page" o:regroupid="1" fillcolor="#4bacc6 [3208]" strokecolor="#f2f2f2 [3041]" strokeweight="3pt" insetpen="t" o:cliptowrap="t">
              <v:stroke color2="#fffffe">
                <o:left v:ext="view" color="#212120" color2="#fffffe"/>
                <o:top v:ext="view" color="#212120" color2="#fffffe"/>
                <o:right v:ext="view" color="#212120" color2="#fffffe"/>
                <o:bottom v:ext="view" color="#212120" color2="#fffffe"/>
                <o:column v:ext="view" color="#212120" color2="#fffffe"/>
              </v:stroke>
              <v:shadow on="t" type="perspective" color="#205867 [1608]" opacity=".5" offset="1pt" offset2="-1pt"/>
              <v:textbox inset="2.88pt,2.88pt,2.88pt,2.88pt"/>
            </v:rect>
            <v:line id="_x0000_s1045" style="position:absolute;mso-wrap-distance-left:2.88pt;mso-wrap-distance-top:2.88pt;mso-wrap-distance-right:2.88pt;mso-wrap-distance-bottom:2.88pt;mso-position-vertical-relative:page" from="362,10436" to="3581,10436" o:regroupid="1" fillcolor="#fffffe [rgb(255,255,254) cmyk(0,0,0,0)]" strokecolor="#fffffe" strokeweight="1pt" o:cliptowrap="t">
              <v:fill color2="#fffffe [rgb(255,255,254) cmyk(0,0,0,0)]"/>
              <v:stroke color2="#fffffe">
                <o:left v:ext="view" color="#212120" color2="#fffffe"/>
                <o:top v:ext="view" color="#212120" color2="#fffffe"/>
                <o:right v:ext="view" color="#212120" color2="#fffffe"/>
                <o:bottom v:ext="view" color="#212120" color2="#fffffe"/>
                <o:column v:ext="view" color="#212120" color2="#fffffe"/>
              </v:stroke>
              <v:shadow color="#dcd6d4" color2="#dbd5d3 [rgb(219,213,211) cmyk(12.5,9.8,8.63,3.14)]"/>
            </v:line>
            <v:rect id="_x0000_s1046" style="position:absolute;left:362;top:9710;width:3219;height:363;mso-wrap-distance-left:2.88pt;mso-wrap-distance-top:2.88pt;mso-wrap-distance-right:2.88pt;mso-wrap-distance-bottom:2.88pt;mso-position-vertical-relative:page" o:regroupid="1" fillcolor="#9bbb59 [3206]" strokecolor="#f2f2f2 [3041]" strokeweight="3pt" insetpen="t" o:cliptowrap="t">
              <v:stroke color2="#fffffe">
                <o:left v:ext="view" color="#212120" color2="#fffffe"/>
                <o:top v:ext="view" color="#212120" color2="#fffffe"/>
                <o:right v:ext="view" color="#212120" color2="#fffffe"/>
                <o:bottom v:ext="view" color="#212120" color2="#fffffe"/>
                <o:column v:ext="view" color="#212120" color2="#fffffe"/>
              </v:stroke>
              <v:shadow on="t" type="perspective" color="#4e6128 [1606]" opacity=".5" offset="1pt" offset2="-1pt"/>
              <v:textbox inset="2.88pt,2.88pt,2.88pt,2.88pt"/>
            </v:rect>
            <v:line id="_x0000_s1047" style="position:absolute;mso-wrap-distance-left:2.88pt;mso-wrap-distance-top:2.88pt;mso-wrap-distance-right:2.88pt;mso-wrap-distance-bottom:2.88pt;mso-position-vertical-relative:page" from="362,10073" to="3581,10073" o:regroupid="1" fillcolor="#fffffe [rgb(255,255,254) cmyk(0,0,0,0)]" strokecolor="#fffffe" strokeweight="1pt" o:cliptowrap="t">
              <v:fill color2="#fffffe [rgb(255,255,254) cmyk(0,0,0,0)]"/>
              <v:stroke color2="#fffffe">
                <o:left v:ext="view" color="#212120" color2="#fffffe"/>
                <o:top v:ext="view" color="#212120" color2="#fffffe"/>
                <o:right v:ext="view" color="#212120" color2="#fffffe"/>
                <o:bottom v:ext="view" color="#212120" color2="#fffffe"/>
                <o:column v:ext="view" color="#212120" color2="#fffffe"/>
              </v:stroke>
              <v:shadow color="#dcd6d4" color2="#dbd5d3 [rgb(219,213,211) cmyk(12.5,9.8,8.63,3.14)]"/>
            </v:line>
            <v:rect id="_x0000_s1048" style="position:absolute;left:362;top:9348;width:3219;height:363;mso-wrap-distance-left:2.88pt;mso-wrap-distance-top:2.88pt;mso-wrap-distance-right:2.88pt;mso-wrap-distance-bottom:2.88pt;mso-position-vertical-relative:page" o:regroupid="1" fillcolor="#4bacc6 [3208]" strokecolor="#f2f2f2 [3041]" strokeweight="3pt" insetpen="t" o:cliptowrap="t">
              <v:stroke color2="#fffffe">
                <o:left v:ext="view" color="#212120" color2="#fffffe"/>
                <o:top v:ext="view" color="#212120" color2="#fffffe"/>
                <o:right v:ext="view" color="#212120" color2="#fffffe"/>
                <o:bottom v:ext="view" color="#212120" color2="#fffffe"/>
                <o:column v:ext="view" color="#212120" color2="#fffffe"/>
              </v:stroke>
              <v:shadow on="t" type="perspective" color="#205867 [1608]" opacity=".5" offset="1pt" offset2="-1pt"/>
              <v:textbox inset="2.88pt,2.88pt,2.88pt,2.88pt"/>
            </v:rect>
            <v:line id="_x0000_s1049" style="position:absolute;mso-wrap-distance-left:2.88pt;mso-wrap-distance-top:2.88pt;mso-wrap-distance-right:2.88pt;mso-wrap-distance-bottom:2.88pt;mso-position-vertical-relative:page" from="362,9710" to="3581,9710" o:regroupid="1" fillcolor="#fffffe [rgb(255,255,254) cmyk(0,0,0,0)]" strokecolor="#fffffe" strokeweight="1pt" o:cliptowrap="t">
              <v:fill color2="#fffffe [rgb(255,255,254) cmyk(0,0,0,0)]"/>
              <v:stroke color2="#fffffe">
                <o:left v:ext="view" color="#212120" color2="#fffffe"/>
                <o:top v:ext="view" color="#212120" color2="#fffffe"/>
                <o:right v:ext="view" color="#212120" color2="#fffffe"/>
                <o:bottom v:ext="view" color="#212120" color2="#fffffe"/>
                <o:column v:ext="view" color="#212120" color2="#fffffe"/>
              </v:stroke>
              <v:shadow color="#dcd6d4" color2="#dbd5d3 [rgb(219,213,211) cmyk(12.5,9.8,8.63,3.14)]"/>
            </v:line>
            <v:line id="_x0000_s1051" style="position:absolute;mso-wrap-distance-left:2.88pt;mso-wrap-distance-top:2.88pt;mso-wrap-distance-right:2.88pt;mso-wrap-distance-bottom:2.88pt;mso-position-vertical-relative:page" from="8663,9348" to="8663,11889" o:regroupid="1" fillcolor="#fffffe [rgb(255,255,254) cmyk(0,0,0,0)]" strokecolor="#fffffe" strokeweight="1pt" o:cliptowrap="t">
              <v:fill color2="#fffffe [rgb(255,255,254) cmyk(0,0,0,0)]"/>
              <v:stroke color2="#fffffe">
                <o:left v:ext="view" color="#212120" color2="#fffffe"/>
                <o:top v:ext="view" color="#212120" color2="#fffffe"/>
                <o:right v:ext="view" color="#212120" color2="#fffffe"/>
                <o:bottom v:ext="view" color="#212120" color2="#fffffe"/>
                <o:column v:ext="view" color="#212120" color2="#fffffe"/>
              </v:stroke>
              <v:shadow color="#dcd6d4" color2="#dbd5d3 [rgb(219,213,211) cmyk(12.5,9.8,8.63,3.14)]"/>
            </v:line>
            <v:line id="_x0000_s1052" style="position:absolute;mso-wrap-distance-left:2.88pt;mso-wrap-distance-top:2.88pt;mso-wrap-distance-right:2.88pt;mso-wrap-distance-bottom:2.88pt;mso-position-vertical-relative:page" from="3581,369" to="11708,369" o:regroupid="1" fillcolor="#fffffe [rgb(255,255,254) cmyk(0,0,0,0)]" strokecolor="#fffffe" strokeweight="1pt" o:cliptowrap="t">
              <v:fill color2="#fffffe [rgb(255,255,254) cmyk(0,0,0,0)]"/>
              <v:stroke color2="#fffffe">
                <o:left v:ext="view" color="#212120" color2="#fffffe"/>
                <o:top v:ext="view" color="#212120" color2="#fffffe"/>
                <o:right v:ext="view" color="#212120" color2="#fffffe"/>
                <o:bottom v:ext="view" color="#212120" color2="#fffffe"/>
                <o:column v:ext="view" color="#212120" color2="#fffffe"/>
              </v:stroke>
              <v:shadow color="#dcd6d4" color2="#dbd5d3 [rgb(219,213,211) cmyk(12.5,9.8,8.63,3.14)]"/>
            </v:line>
            <v:line id="_x0000_s1053" style="position:absolute;mso-wrap-distance-left:2.88pt;mso-wrap-distance-top:2.88pt;mso-wrap-distance-right:2.88pt;mso-wrap-distance-bottom:2.88pt;mso-position-vertical-relative:page" from="6122,9348" to="6122,11889" o:regroupid="1" fillcolor="#fffffe [rgb(255,255,254) cmyk(0,0,0,0)]" strokecolor="#fffffe" strokeweight="1pt" o:cliptowrap="t">
              <v:fill color2="#fffffe [rgb(255,255,254) cmyk(0,0,0,0)]"/>
              <v:stroke color2="#fffffe">
                <o:left v:ext="view" color="#212120" color2="#fffffe"/>
                <o:top v:ext="view" color="#212120" color2="#fffffe"/>
                <o:right v:ext="view" color="#212120" color2="#fffffe"/>
                <o:bottom v:ext="view" color="#212120" color2="#fffffe"/>
                <o:column v:ext="view" color="#212120" color2="#fffffe"/>
              </v:stroke>
              <v:shadow color="#dcd6d4" color2="#dbd5d3 [rgb(219,213,211) cmyk(12.5,9.8,8.63,3.14)]"/>
            </v:line>
            <v:rect id="_x0000_s1054" style="position:absolute;left:3512;top:11526;width:8369;height:363;mso-wrap-distance-left:2.88pt;mso-wrap-distance-top:2.88pt;mso-wrap-distance-right:2.88pt;mso-wrap-distance-bottom:2.88pt;mso-position-vertical-relative:page" o:regroupid="1" fillcolor="#4bacc6 [3208]" strokecolor="#f2f2f2 [3041]" strokeweight="3pt" insetpen="t" o:cliptowrap="t">
              <v:stroke color2="#fffffe">
                <o:left v:ext="view" color="#212120" color2="#fffffe"/>
                <o:top v:ext="view" color="#212120" color2="#fffffe"/>
                <o:right v:ext="view" color="#212120" color2="#fffffe"/>
                <o:bottom v:ext="view" color="#212120" color2="#fffffe"/>
                <o:column v:ext="view" color="#212120" color2="#fffffe"/>
              </v:stroke>
              <v:shadow on="t" type="perspective" color="#205867 [1608]" opacity=".5" offset="1pt" offset2="-1pt"/>
              <v:textbox inset="2.88pt,2.88pt,2.88pt,2.88pt"/>
            </v:rect>
            <v:rect id="_x0000_s1055" style="position:absolute;left:3512;top:11162;width:8369;height:364;mso-wrap-distance-left:2.88pt;mso-wrap-distance-top:2.88pt;mso-wrap-distance-right:2.88pt;mso-wrap-distance-bottom:2.88pt;mso-position-vertical-relative:page" o:regroupid="1" fillcolor="#9bbb59 [3206]" strokecolor="#f2f2f2 [3041]" strokeweight="3pt" insetpen="t" o:cliptowrap="t">
              <v:stroke color2="#fffffe">
                <o:left v:ext="view" color="#212120" color2="#fffffe"/>
                <o:top v:ext="view" color="#212120" color2="#fffffe"/>
                <o:right v:ext="view" color="#212120" color2="#fffffe"/>
                <o:bottom v:ext="view" color="#212120" color2="#fffffe"/>
                <o:column v:ext="view" color="#212120" color2="#fffffe"/>
              </v:stroke>
              <v:shadow on="t" type="perspective" color="#4e6128 [1606]" opacity=".5" offset="1pt" offset2="-1pt"/>
              <v:textbox inset="2.88pt,2.88pt,2.88pt,2.88pt"/>
            </v:rect>
            <v:line id="_x0000_s1056" style="position:absolute;mso-wrap-distance-left:2.88pt;mso-wrap-distance-top:2.88pt;mso-wrap-distance-right:2.88pt;mso-wrap-distance-bottom:2.88pt;mso-position-vertical-relative:page" from="11204,11526" to="11881,11526" o:regroupid="1" fillcolor="#fffffe [rgb(255,255,254) cmyk(0,0,0,0)]" strokecolor="#fffffe" strokeweight="1pt" o:cliptowrap="t">
              <v:fill color2="#fffffe [rgb(255,255,254) cmyk(0,0,0,0)]"/>
              <v:stroke color2="#fffffe">
                <o:left v:ext="view" color="#212120" color2="#fffffe"/>
                <o:top v:ext="view" color="#212120" color2="#fffffe"/>
                <o:right v:ext="view" color="#212120" color2="#fffffe"/>
                <o:bottom v:ext="view" color="#212120" color2="#fffffe"/>
                <o:column v:ext="view" color="#212120" color2="#fffffe"/>
              </v:stroke>
              <v:shadow color="#dcd6d4" color2="#dbd5d3 [rgb(219,213,211) cmyk(12.5,9.8,8.63,3.14)]"/>
            </v:line>
            <v:rect id="_x0000_s1057" style="position:absolute;left:11204;top:10799;width:677;height:363;mso-wrap-distance-left:2.88pt;mso-wrap-distance-top:2.88pt;mso-wrap-distance-right:2.88pt;mso-wrap-distance-bottom:2.88pt;mso-position-vertical-relative:page" o:regroupid="1" fillcolor="#4bacc6 [3208]" strokecolor="#f2f2f2 [3041]" strokeweight="3pt" insetpen="t" o:cliptowrap="t">
              <v:stroke color2="#fffffe">
                <o:left v:ext="view" color="#212120" color2="#fffffe"/>
                <o:top v:ext="view" color="#212120" color2="#fffffe"/>
                <o:right v:ext="view" color="#212120" color2="#fffffe"/>
                <o:bottom v:ext="view" color="#212120" color2="#fffffe"/>
                <o:column v:ext="view" color="#212120" color2="#fffffe"/>
              </v:stroke>
              <v:shadow on="t" type="perspective" color="#205867 [1608]" opacity=".5" offset="1pt" offset2="-1pt"/>
              <v:textbox inset="2.88pt,2.88pt,2.88pt,2.88pt"/>
            </v:rect>
            <v:line id="_x0000_s1058" style="position:absolute;mso-wrap-distance-left:2.88pt;mso-wrap-distance-top:2.88pt;mso-wrap-distance-right:2.88pt;mso-wrap-distance-bottom:2.88pt;mso-position-vertical-relative:page" from="11204,11162" to="11881,11162" o:regroupid="1" fillcolor="#fffffe [rgb(255,255,254) cmyk(0,0,0,0)]" strokecolor="#fffffe" strokeweight="1pt" o:cliptowrap="t">
              <v:fill color2="#fffffe [rgb(255,255,254) cmyk(0,0,0,0)]"/>
              <v:stroke color2="#fffffe">
                <o:left v:ext="view" color="#212120" color2="#fffffe"/>
                <o:top v:ext="view" color="#212120" color2="#fffffe"/>
                <o:right v:ext="view" color="#212120" color2="#fffffe"/>
                <o:bottom v:ext="view" color="#212120" color2="#fffffe"/>
                <o:column v:ext="view" color="#212120" color2="#fffffe"/>
              </v:stroke>
              <v:shadow color="#dcd6d4" color2="#dbd5d3 [rgb(219,213,211) cmyk(12.5,9.8,8.63,3.14)]"/>
            </v:line>
            <v:rect id="_x0000_s1059" style="position:absolute;left:11204;top:10436;width:677;height:363;mso-wrap-distance-left:2.88pt;mso-wrap-distance-top:2.88pt;mso-wrap-distance-right:2.88pt;mso-wrap-distance-bottom:2.88pt;mso-position-vertical-relative:page" o:regroupid="1" fillcolor="#9bbb59 [3206]" strokecolor="#f2f2f2 [3041]" strokeweight="3pt" insetpen="t" o:cliptowrap="t">
              <v:stroke color2="#fffffe">
                <o:left v:ext="view" color="#212120" color2="#fffffe"/>
                <o:top v:ext="view" color="#212120" color2="#fffffe"/>
                <o:right v:ext="view" color="#212120" color2="#fffffe"/>
                <o:bottom v:ext="view" color="#212120" color2="#fffffe"/>
                <o:column v:ext="view" color="#212120" color2="#fffffe"/>
              </v:stroke>
              <v:shadow on="t" type="perspective" color="#4e6128 [1606]" opacity=".5" offset="1pt" offset2="-1pt"/>
              <v:textbox inset="2.88pt,2.88pt,2.88pt,2.88pt"/>
            </v:rect>
            <v:line id="_x0000_s1060" style="position:absolute;mso-wrap-distance-left:2.88pt;mso-wrap-distance-top:2.88pt;mso-wrap-distance-right:2.88pt;mso-wrap-distance-bottom:2.88pt;mso-position-vertical-relative:page" from="11204,10799" to="11881,10799" o:regroupid="1" fillcolor="#fffffe [rgb(255,255,254) cmyk(0,0,0,0)]" strokecolor="#fffffe" strokeweight="1pt" o:cliptowrap="t">
              <v:fill color2="#fffffe [rgb(255,255,254) cmyk(0,0,0,0)]"/>
              <v:stroke color2="#fffffe">
                <o:left v:ext="view" color="#212120" color2="#fffffe"/>
                <o:top v:ext="view" color="#212120" color2="#fffffe"/>
                <o:right v:ext="view" color="#212120" color2="#fffffe"/>
                <o:bottom v:ext="view" color="#212120" color2="#fffffe"/>
                <o:column v:ext="view" color="#212120" color2="#fffffe"/>
              </v:stroke>
              <v:shadow color="#dcd6d4" color2="#dbd5d3 [rgb(219,213,211) cmyk(12.5,9.8,8.63,3.14)]"/>
            </v:line>
            <v:rect id="_x0000_s1061" style="position:absolute;left:11204;top:10073;width:677;height:363;mso-wrap-distance-left:2.88pt;mso-wrap-distance-top:2.88pt;mso-wrap-distance-right:2.88pt;mso-wrap-distance-bottom:2.88pt;mso-position-vertical-relative:page" o:regroupid="1" fillcolor="#4bacc6 [3208]" strokecolor="#f2f2f2 [3041]" strokeweight="3pt" insetpen="t" o:cliptowrap="t">
              <v:stroke color2="#fffffe">
                <o:left v:ext="view" color="#212120" color2="#fffffe"/>
                <o:top v:ext="view" color="#212120" color2="#fffffe"/>
                <o:right v:ext="view" color="#212120" color2="#fffffe"/>
                <o:bottom v:ext="view" color="#212120" color2="#fffffe"/>
                <o:column v:ext="view" color="#212120" color2="#fffffe"/>
              </v:stroke>
              <v:shadow on="t" type="perspective" color="#205867 [1608]" opacity=".5" offset="1pt" offset2="-1pt"/>
              <v:textbox inset="2.88pt,2.88pt,2.88pt,2.88pt"/>
            </v:rect>
            <v:line id="_x0000_s1062" style="position:absolute;mso-wrap-distance-left:2.88pt;mso-wrap-distance-top:2.88pt;mso-wrap-distance-right:2.88pt;mso-wrap-distance-bottom:2.88pt;mso-position-vertical-relative:page" from="11204,10436" to="11881,10436" o:regroupid="1" fillcolor="#fffffe [rgb(255,255,254) cmyk(0,0,0,0)]" strokecolor="#fffffe" strokeweight="1pt" o:cliptowrap="t">
              <v:fill color2="#fffffe [rgb(255,255,254) cmyk(0,0,0,0)]"/>
              <v:stroke color2="#fffffe">
                <o:left v:ext="view" color="#212120" color2="#fffffe"/>
                <o:top v:ext="view" color="#212120" color2="#fffffe"/>
                <o:right v:ext="view" color="#212120" color2="#fffffe"/>
                <o:bottom v:ext="view" color="#212120" color2="#fffffe"/>
                <o:column v:ext="view" color="#212120" color2="#fffffe"/>
              </v:stroke>
              <v:shadow color="#dcd6d4" color2="#dbd5d3 [rgb(219,213,211) cmyk(12.5,9.8,8.63,3.14)]"/>
            </v:line>
            <v:rect id="_x0000_s1063" style="position:absolute;left:11204;top:9710;width:677;height:363;mso-wrap-distance-left:2.88pt;mso-wrap-distance-top:2.88pt;mso-wrap-distance-right:2.88pt;mso-wrap-distance-bottom:2.88pt;mso-position-vertical-relative:page" o:regroupid="1" fillcolor="#9bbb59 [3206]" strokecolor="#f2f2f2 [3041]" strokeweight="3pt" insetpen="t" o:cliptowrap="t">
              <v:stroke color2="#fffffe">
                <o:left v:ext="view" color="#212120" color2="#fffffe"/>
                <o:top v:ext="view" color="#212120" color2="#fffffe"/>
                <o:right v:ext="view" color="#212120" color2="#fffffe"/>
                <o:bottom v:ext="view" color="#212120" color2="#fffffe"/>
                <o:column v:ext="view" color="#212120" color2="#fffffe"/>
              </v:stroke>
              <v:shadow on="t" type="perspective" color="#4e6128 [1606]" opacity=".5" offset="1pt" offset2="-1pt"/>
              <v:textbox inset="2.88pt,2.88pt,2.88pt,2.88pt"/>
            </v:rect>
            <v:line id="_x0000_s1064" style="position:absolute;mso-wrap-distance-left:2.88pt;mso-wrap-distance-top:2.88pt;mso-wrap-distance-right:2.88pt;mso-wrap-distance-bottom:2.88pt;mso-position-vertical-relative:page" from="11204,10073" to="11881,10073" o:regroupid="1" fillcolor="#fffffe [rgb(255,255,254) cmyk(0,0,0,0)]" strokecolor="#fffffe" strokeweight="1pt" o:cliptowrap="t">
              <v:fill color2="#fffffe [rgb(255,255,254) cmyk(0,0,0,0)]"/>
              <v:stroke color2="#fffffe">
                <o:left v:ext="view" color="#212120" color2="#fffffe"/>
                <o:top v:ext="view" color="#212120" color2="#fffffe"/>
                <o:right v:ext="view" color="#212120" color2="#fffffe"/>
                <o:bottom v:ext="view" color="#212120" color2="#fffffe"/>
                <o:column v:ext="view" color="#212120" color2="#fffffe"/>
              </v:stroke>
              <v:shadow color="#dcd6d4" color2="#dbd5d3 [rgb(219,213,211) cmyk(12.5,9.8,8.63,3.14)]"/>
            </v:line>
            <v:rect id="_x0000_s1065" style="position:absolute;left:11204;top:9348;width:677;height:363;mso-wrap-distance-left:2.88pt;mso-wrap-distance-top:2.88pt;mso-wrap-distance-right:2.88pt;mso-wrap-distance-bottom:2.88pt;mso-position-vertical-relative:page" o:regroupid="1" fillcolor="#4f81bd [3204]" strokecolor="#f2f2f2 [3041]" strokeweight="3pt" insetpen="t" o:cliptowrap="t">
              <v:stroke color2="#fffffe">
                <o:left v:ext="view" color="#212120" color2="#fffffe"/>
                <o:top v:ext="view" color="#212120" color2="#fffffe"/>
                <o:right v:ext="view" color="#212120" color2="#fffffe"/>
                <o:bottom v:ext="view" color="#212120" color2="#fffffe"/>
                <o:column v:ext="view" color="#212120" color2="#fffffe"/>
              </v:stroke>
              <v:shadow on="t" type="perspective" color="#243f60 [1604]" opacity=".5" offset="1pt" offset2="-1pt"/>
              <v:textbox inset="2.88pt,2.88pt,2.88pt,2.88pt"/>
            </v:rect>
            <v:line id="_x0000_s1066" style="position:absolute;mso-wrap-distance-left:2.88pt;mso-wrap-distance-top:2.88pt;mso-wrap-distance-right:2.88pt;mso-wrap-distance-bottom:2.88pt;mso-position-vertical-relative:page" from="11204,9710" to="11881,9710" o:regroupid="1" fillcolor="#fffffe [rgb(255,255,254) cmyk(0,0,0,0)]" strokecolor="#fffffe" strokeweight="1pt" o:cliptowrap="t">
              <v:fill color2="#fffffe [rgb(255,255,254) cmyk(0,0,0,0)]"/>
              <v:stroke color2="#fffffe">
                <o:left v:ext="view" color="#212120" color2="#fffffe"/>
                <o:top v:ext="view" color="#212120" color2="#fffffe"/>
                <o:right v:ext="view" color="#212120" color2="#fffffe"/>
                <o:bottom v:ext="view" color="#212120" color2="#fffffe"/>
                <o:column v:ext="view" color="#212120" color2="#fffffe"/>
              </v:stroke>
              <v:shadow color="#dcd6d4" color2="#dbd5d3 [rgb(219,213,211) cmyk(12.5,9.8,8.63,3.14)]"/>
            </v:line>
            <v:line id="_x0000_s1067" style="position:absolute;mso-wrap-distance-left:2.88pt;mso-wrap-distance-top:2.88pt;mso-wrap-distance-right:2.88pt;mso-wrap-distance-bottom:2.88pt;mso-position-vertical-relative:page" from="1179,8098" to="12698,8098" o:regroupid="1" fillcolor="#fffffe [rgb(255,255,254) cmyk(0,0,0,0)]" strokecolor="#fffffe" strokeweight="1pt" o:cliptowrap="t">
              <v:fill color2="#fffffe [rgb(255,255,254) cmyk(0,0,0,0)]"/>
              <v:stroke color2="#fffffe">
                <o:left v:ext="view" color="#212120" color2="#fffffe"/>
                <o:top v:ext="view" color="#212120" color2="#fffffe"/>
                <o:right v:ext="view" color="#212120" color2="#fffffe"/>
                <o:bottom v:ext="view" color="#212120" color2="#fffffe"/>
                <o:column v:ext="view" color="#212120" color2="#fffffe"/>
              </v:stroke>
              <v:shadow color="#dcd6d4" color2="#dbd5d3 [rgb(219,213,211) cmyk(12.5,9.8,8.63,3.14)]"/>
            </v:line>
            <v:line id="_x0000_s1068" style="position:absolute;mso-wrap-distance-left:2.88pt;mso-wrap-distance-top:2.88pt;mso-wrap-distance-right:2.88pt;mso-wrap-distance-bottom:2.88pt;mso-position-vertical-relative:page" from="6122,11889" to="11204,11889" o:regroupid="1" fillcolor="#fffffe [rgb(255,255,254) cmyk(0,0,0,0)]" strokecolor="#fffffe" strokeweight="1pt" o:cliptowrap="t">
              <v:fill color2="#fffffe [rgb(255,255,254) cmyk(0,0,0,0)]"/>
              <v:stroke color2="#fffffe">
                <o:left v:ext="view" color="#212120" color2="#fffffe"/>
                <o:top v:ext="view" color="#212120" color2="#fffffe"/>
                <o:right v:ext="view" color="#212120" color2="#fffffe"/>
                <o:bottom v:ext="view" color="#212120" color2="#fffffe"/>
                <o:column v:ext="view" color="#212120" color2="#fffffe"/>
              </v:stroke>
              <v:shadow color="#dcd6d4" color2="#dbd5d3 [rgb(219,213,211) cmyk(12.5,9.8,8.63,3.14)]"/>
            </v:line>
            <v:shape id="_x0000_s1069" type="#_x0000_t202" style="position:absolute;left:1179;top:12909;width:9799;height:1491;mso-wrap-distance-left:2.88pt;mso-wrap-distance-top:2.88pt;mso-wrap-distance-right:2.88pt;mso-wrap-distance-bottom:2.88pt;mso-position-vertical-relative:page" o:regroupid="1" filled="f" fillcolor="#fffffe" stroked="f" strokecolor="#212120" insetpen="t" o:cliptowrap="t">
              <v:fill color2="#212120"/>
              <v:stroke color2="#fffffe">
                <o:left v:ext="view" color="#212120" color2="#fffffe" joinstyle="miter" insetpen="t"/>
                <o:top v:ext="view" color="#212120" color2="#fffffe" joinstyle="miter" insetpen="t"/>
                <o:right v:ext="view" color="#212120" color2="#fffffe" joinstyle="miter" insetpen="t"/>
                <o:bottom v:ext="view" color="#212120" color2="#fffffe" joinstyle="miter" insetpen="t"/>
                <o:column v:ext="view" color="#212120" color2="#fffffe"/>
              </v:stroke>
              <v:shadow color="#dcd6d4" color2="#dbd5d3 [rgb(219,213,211) cmyk(12.5,9.8,8.63,3.14)]"/>
              <v:textbox style="mso-next-textbox:#_x0000_s1069;mso-column-margin:5.76pt" inset="2.88pt,2.88pt,2.88pt,2.88pt">
                <w:txbxContent>
                  <w:p w:rsidR="00007736" w:rsidRDefault="00007736" w:rsidP="00007736">
                    <w:pPr>
                      <w:widowControl w:val="0"/>
                      <w:spacing w:line="220" w:lineRule="exact"/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  <v:shape id="_x0000_s1070" type="#_x0000_t202" style="position:absolute;left:1179;top:12349;width:1035;height:1952;mso-wrap-distance-left:2.88pt;mso-wrap-distance-top:2.88pt;mso-wrap-distance-right:2.88pt;mso-wrap-distance-bottom:2.88pt;mso-position-vertical-relative:page" o:regroupid="1" filled="f" fillcolor="#fffffe" stroked="f" strokecolor="#212120" insetpen="t" o:cliptowrap="t">
              <v:fill color2="#212120"/>
              <v:stroke color2="#fffffe">
                <o:left v:ext="view" color="#212120" color2="#fffffe" joinstyle="miter" insetpen="t"/>
                <o:top v:ext="view" color="#212120" color2="#fffffe" joinstyle="miter" insetpen="t"/>
                <o:right v:ext="view" color="#212120" color2="#fffffe" joinstyle="miter" insetpen="t"/>
                <o:bottom v:ext="view" color="#212120" color2="#fffffe" joinstyle="miter" insetpen="t"/>
                <o:column v:ext="view" color="#212120" color2="#fffffe"/>
              </v:stroke>
              <v:shadow color="#dcd6d4" color2="#dbd5d3 [rgb(219,213,211) cmyk(12.5,9.8,8.63,3.14)]"/>
              <v:textbox style="mso-next-textbox:#_x0000_s1070;mso-column-margin:5.76pt" inset="2.88pt,2.88pt,2.88pt,2.88pt">
                <w:txbxContent>
                  <w:p w:rsidR="00007736" w:rsidRDefault="00007736" w:rsidP="00007736">
                    <w:pPr>
                      <w:widowControl w:val="0"/>
                      <w:spacing w:line="220" w:lineRule="exact"/>
                      <w:jc w:val="center"/>
                      <w:rPr>
                        <w:rFonts w:ascii="Arial" w:hAnsi="Arial" w:cs="Arial"/>
                        <w:color w:val="73624A"/>
                        <w:w w:val="80"/>
                        <w:sz w:val="18"/>
                        <w:szCs w:val="18"/>
                      </w:rPr>
                    </w:pPr>
                  </w:p>
                </w:txbxContent>
              </v:textbox>
            </v:shape>
            <v:shape id="_x0000_s1071" type="#_x0000_t202" style="position:absolute;left:2599;top:14600;width:245;height:71;mso-wrap-distance-left:2.88pt;mso-wrap-distance-top:2.88pt;mso-wrap-distance-right:2.88pt;mso-wrap-distance-bottom:2.88pt;mso-position-vertical-relative:page" o:regroupid="1" filled="f" fillcolor="#fffffe" stroked="f" strokecolor="#212120" insetpen="t" o:cliptowrap="t">
              <v:fill color2="#212120"/>
              <v:stroke color2="#fffffe">
                <o:left v:ext="view" color="#212120" color2="#fffffe" joinstyle="miter" insetpen="t"/>
                <o:top v:ext="view" color="#212120" color2="#fffffe" joinstyle="miter" insetpen="t"/>
                <o:right v:ext="view" color="#212120" color2="#fffffe" joinstyle="miter" insetpen="t"/>
                <o:bottom v:ext="view" color="#212120" color2="#fffffe" joinstyle="miter" insetpen="t"/>
                <o:column v:ext="view" color="#212120" color2="#fffffe"/>
              </v:stroke>
              <v:shadow color="#dcd6d4" color2="#dbd5d3 [rgb(219,213,211) cmyk(12.5,9.8,8.63,3.14)]"/>
              <v:textbox style="mso-next-textbox:#_x0000_s1071;mso-column-margin:5.76pt" inset="2.88pt,2.88pt,2.88pt,2.88pt">
                <w:txbxContent>
                  <w:p w:rsidR="00F36B11" w:rsidRPr="00F36B11" w:rsidRDefault="00F36B11" w:rsidP="00F36B11">
                    <w:pPr>
                      <w:rPr>
                        <w:szCs w:val="30"/>
                      </w:rPr>
                    </w:pPr>
                  </w:p>
                </w:txbxContent>
              </v:textbox>
            </v:shape>
            <v:shape id="_x0000_s1190" type="#_x0000_t202" style="position:absolute;left:3512;top:12352;width:6210;height:548;mso-wrap-distance-left:2.88pt;mso-wrap-distance-top:2.88pt;mso-wrap-distance-right:2.88pt;mso-wrap-distance-bottom:2.88pt;mso-position-vertical-relative:page" o:regroupid="1" filled="f" fillcolor="#fffffe" stroked="f" strokecolor="#212120" insetpen="t" o:cliptowrap="t">
              <v:fill color2="#212120"/>
              <v:stroke color2="#fffffe">
                <o:left v:ext="view" color="#212120" color2="#fffffe"/>
                <o:top v:ext="view" color="#212120" color2="#fffffe"/>
                <o:right v:ext="view" color="#212120" color2="#fffffe"/>
                <o:bottom v:ext="view" color="#212120" color2="#fffffe"/>
                <o:column v:ext="view" color="#212120" color2="#fffffe"/>
              </v:stroke>
              <v:shadow color="#dcd6d4" color2="#dbd5d3 [rgb(219,213,211) cmyk(12.5,9.8,8.63,3.14)]"/>
              <v:textbox style="mso-next-textbox:#_x0000_s1190;mso-column-margin:5.76pt" inset="2.88pt,2.88pt,2.88pt,2.88pt">
                <w:txbxContent>
                  <w:p w:rsidR="00007736" w:rsidRPr="00B15306" w:rsidRDefault="00AF3788" w:rsidP="00D43E41">
                    <w:pPr>
                      <w:widowControl w:val="0"/>
                      <w:spacing w:line="360" w:lineRule="exact"/>
                      <w:jc w:val="center"/>
                      <w:rPr>
                        <w:color w:val="1F497D" w:themeColor="text2"/>
                        <w:sz w:val="32"/>
                        <w:szCs w:val="32"/>
                      </w:rPr>
                    </w:pPr>
                    <w:r>
                      <w:rPr>
                        <w:color w:val="1F497D" w:themeColor="text2"/>
                        <w:sz w:val="32"/>
                        <w:szCs w:val="32"/>
                      </w:rPr>
                      <w:t xml:space="preserve">1438 </w:t>
                    </w:r>
                    <w:r w:rsidR="005B2C47">
                      <w:rPr>
                        <w:color w:val="1F497D" w:themeColor="text2"/>
                        <w:sz w:val="32"/>
                        <w:szCs w:val="32"/>
                      </w:rPr>
                      <w:t>Elk Garden Drive</w:t>
                    </w:r>
                    <w:r w:rsidR="00822B12">
                      <w:rPr>
                        <w:color w:val="1F497D" w:themeColor="text2"/>
                        <w:sz w:val="32"/>
                        <w:szCs w:val="32"/>
                      </w:rPr>
                      <w:t xml:space="preserve"> Elk Garden, </w:t>
                    </w:r>
                    <w:r w:rsidR="00822B12">
                      <w:rPr>
                        <w:color w:val="1F497D" w:themeColor="text2"/>
                        <w:sz w:val="32"/>
                        <w:szCs w:val="32"/>
                      </w:rPr>
                      <w:t>VA</w:t>
                    </w:r>
                  </w:p>
                </w:txbxContent>
              </v:textbox>
            </v:shape>
            <v:shape id="_x0000_s1191" type="#_x0000_t202" style="position:absolute;left:362;top:2889;width:3219;height:8273;mso-wrap-distance-left:2.88pt;mso-wrap-distance-top:2.88pt;mso-wrap-distance-right:2.88pt;mso-wrap-distance-bottom:2.88pt;mso-position-vertical-relative:page" o:regroupid="1" filled="f" fillcolor="#fffffe" stroked="f" strokecolor="#212120" insetpen="t" o:cliptowrap="t">
              <v:fill color2="#212120"/>
              <v:stroke color2="#fffffe">
                <o:left v:ext="view" color="#212120" color2="#fffffe"/>
                <o:top v:ext="view" color="#212120" color2="#fffffe"/>
                <o:right v:ext="view" color="#212120" color2="#fffffe"/>
                <o:bottom v:ext="view" color="#212120" color2="#fffffe"/>
                <o:column v:ext="view" color="#212120" color2="#fffffe"/>
              </v:stroke>
              <v:shadow color="#dcd6d4" color2="#dbd5d3 [rgb(219,213,211) cmyk(12.5,9.8,8.63,3.14)]"/>
              <v:textbox style="mso-next-textbox:#_x0000_s1191;mso-column-margin:5.76pt" inset="2.88pt,2.88pt,2.88pt,2.88pt">
                <w:txbxContent>
                  <w:p w:rsidR="00007736" w:rsidRDefault="00007736" w:rsidP="00007736">
                    <w:pPr>
                      <w:widowControl w:val="0"/>
                      <w:spacing w:line="320" w:lineRule="exact"/>
                      <w:rPr>
                        <w:color w:val="FFFFFE"/>
                        <w:spacing w:val="4"/>
                      </w:rPr>
                    </w:pPr>
                    <w:r>
                      <w:rPr>
                        <w:color w:val="FFFFFE"/>
                        <w:spacing w:val="4"/>
                      </w:rPr>
                      <w:t>Single Family Property</w:t>
                    </w:r>
                  </w:p>
                  <w:p w:rsidR="00007736" w:rsidRDefault="005B2C47" w:rsidP="00007736">
                    <w:pPr>
                      <w:widowControl w:val="0"/>
                      <w:spacing w:line="320" w:lineRule="exact"/>
                      <w:rPr>
                        <w:color w:val="FFFFFE"/>
                        <w:spacing w:val="4"/>
                      </w:rPr>
                    </w:pPr>
                    <w:r>
                      <w:rPr>
                        <w:color w:val="FFFFFE"/>
                        <w:spacing w:val="4"/>
                      </w:rPr>
                      <w:t>Year Built: 1977</w:t>
                    </w:r>
                  </w:p>
                  <w:p w:rsidR="00007736" w:rsidRDefault="005B2C47" w:rsidP="00007736">
                    <w:pPr>
                      <w:widowControl w:val="0"/>
                      <w:spacing w:line="320" w:lineRule="exact"/>
                      <w:rPr>
                        <w:color w:val="FFFFFE"/>
                        <w:spacing w:val="4"/>
                      </w:rPr>
                    </w:pPr>
                    <w:r>
                      <w:rPr>
                        <w:color w:val="FFFFFE"/>
                        <w:spacing w:val="4"/>
                      </w:rPr>
                      <w:t>4</w:t>
                    </w:r>
                    <w:r w:rsidR="00007736">
                      <w:rPr>
                        <w:color w:val="FFFFFE"/>
                        <w:spacing w:val="4"/>
                      </w:rPr>
                      <w:t xml:space="preserve"> Total Bedroom(s)</w:t>
                    </w:r>
                  </w:p>
                  <w:p w:rsidR="00007736" w:rsidRDefault="005B2C47" w:rsidP="00007736">
                    <w:pPr>
                      <w:widowControl w:val="0"/>
                      <w:spacing w:line="320" w:lineRule="exact"/>
                      <w:rPr>
                        <w:color w:val="FFFFFE"/>
                        <w:spacing w:val="4"/>
                      </w:rPr>
                    </w:pPr>
                    <w:r>
                      <w:rPr>
                        <w:color w:val="FFFFFE"/>
                        <w:spacing w:val="4"/>
                      </w:rPr>
                      <w:t>2</w:t>
                    </w:r>
                    <w:r w:rsidR="00C669E7">
                      <w:rPr>
                        <w:color w:val="FFFFFE"/>
                        <w:spacing w:val="4"/>
                      </w:rPr>
                      <w:t xml:space="preserve"> </w:t>
                    </w:r>
                    <w:r w:rsidR="00007736">
                      <w:rPr>
                        <w:color w:val="FFFFFE"/>
                        <w:spacing w:val="4"/>
                      </w:rPr>
                      <w:t>Total Bath(s)</w:t>
                    </w:r>
                  </w:p>
                  <w:p w:rsidR="00007736" w:rsidRDefault="005B2C47" w:rsidP="00007736">
                    <w:pPr>
                      <w:widowControl w:val="0"/>
                      <w:spacing w:line="320" w:lineRule="exact"/>
                      <w:rPr>
                        <w:color w:val="FFFFFE"/>
                        <w:spacing w:val="4"/>
                      </w:rPr>
                    </w:pPr>
                    <w:proofErr w:type="gramStart"/>
                    <w:r>
                      <w:rPr>
                        <w:color w:val="FFFFFE"/>
                        <w:spacing w:val="4"/>
                      </w:rPr>
                      <w:t xml:space="preserve">Approx. 2112 </w:t>
                    </w:r>
                    <w:r w:rsidR="00007736">
                      <w:rPr>
                        <w:color w:val="FFFFFE"/>
                        <w:spacing w:val="4"/>
                      </w:rPr>
                      <w:t>sq. ft.</w:t>
                    </w:r>
                    <w:proofErr w:type="gramEnd"/>
                  </w:p>
                  <w:p w:rsidR="00007736" w:rsidRDefault="00D43E41" w:rsidP="00007736">
                    <w:pPr>
                      <w:widowControl w:val="0"/>
                      <w:spacing w:line="320" w:lineRule="exact"/>
                      <w:rPr>
                        <w:color w:val="FFFFFE"/>
                        <w:spacing w:val="4"/>
                      </w:rPr>
                    </w:pPr>
                    <w:r>
                      <w:rPr>
                        <w:color w:val="FFFFFE"/>
                        <w:spacing w:val="4"/>
                      </w:rPr>
                      <w:t>Appro</w:t>
                    </w:r>
                    <w:r w:rsidR="005B2C47">
                      <w:rPr>
                        <w:color w:val="FFFFFE"/>
                        <w:spacing w:val="4"/>
                      </w:rPr>
                      <w:t>x. 3.5</w:t>
                    </w:r>
                    <w:r w:rsidR="00007736">
                      <w:rPr>
                        <w:color w:val="FFFFFE"/>
                        <w:spacing w:val="4"/>
                      </w:rPr>
                      <w:t xml:space="preserve"> acre(s)</w:t>
                    </w:r>
                  </w:p>
                  <w:p w:rsidR="00174B85" w:rsidRDefault="005B2C47" w:rsidP="00C669E7">
                    <w:pPr>
                      <w:widowControl w:val="0"/>
                      <w:spacing w:line="320" w:lineRule="exact"/>
                      <w:rPr>
                        <w:color w:val="FFFFFE"/>
                        <w:spacing w:val="4"/>
                      </w:rPr>
                    </w:pPr>
                    <w:r>
                      <w:rPr>
                        <w:color w:val="FFFFFE"/>
                        <w:spacing w:val="4"/>
                      </w:rPr>
                      <w:t>Large Yard</w:t>
                    </w:r>
                  </w:p>
                  <w:p w:rsidR="005B2C47" w:rsidRDefault="005B2C47" w:rsidP="00C669E7">
                    <w:pPr>
                      <w:widowControl w:val="0"/>
                      <w:spacing w:line="320" w:lineRule="exact"/>
                      <w:rPr>
                        <w:color w:val="FFFFFE"/>
                        <w:spacing w:val="4"/>
                      </w:rPr>
                    </w:pPr>
                    <w:r>
                      <w:rPr>
                        <w:color w:val="FFFFFE"/>
                        <w:spacing w:val="4"/>
                      </w:rPr>
                      <w:t>Brick Fireplace</w:t>
                    </w:r>
                  </w:p>
                  <w:p w:rsidR="005B2C47" w:rsidRDefault="005B2C47" w:rsidP="00C669E7">
                    <w:pPr>
                      <w:widowControl w:val="0"/>
                      <w:spacing w:line="320" w:lineRule="exact"/>
                      <w:rPr>
                        <w:color w:val="FFFFFE"/>
                        <w:spacing w:val="4"/>
                      </w:rPr>
                    </w:pPr>
                    <w:r>
                      <w:rPr>
                        <w:color w:val="FFFFFE"/>
                        <w:spacing w:val="4"/>
                      </w:rPr>
                      <w:t>Garden Area</w:t>
                    </w:r>
                  </w:p>
                  <w:p w:rsidR="005B2C47" w:rsidRDefault="005B2C47" w:rsidP="00C669E7">
                    <w:pPr>
                      <w:widowControl w:val="0"/>
                      <w:spacing w:line="320" w:lineRule="exact"/>
                      <w:rPr>
                        <w:color w:val="FFFFFE"/>
                        <w:spacing w:val="4"/>
                      </w:rPr>
                    </w:pPr>
                    <w:r>
                      <w:rPr>
                        <w:color w:val="FFFFFE"/>
                        <w:spacing w:val="4"/>
                      </w:rPr>
                      <w:t>2 Car Garage</w:t>
                    </w:r>
                  </w:p>
                  <w:p w:rsidR="005B2C47" w:rsidRDefault="005B2C47" w:rsidP="00C669E7">
                    <w:pPr>
                      <w:widowControl w:val="0"/>
                      <w:spacing w:line="320" w:lineRule="exact"/>
                      <w:rPr>
                        <w:color w:val="FFFFFE"/>
                        <w:spacing w:val="4"/>
                      </w:rPr>
                    </w:pPr>
                    <w:r>
                      <w:rPr>
                        <w:color w:val="FFFFFE"/>
                        <w:spacing w:val="4"/>
                      </w:rPr>
                      <w:t>Spacious Patio</w:t>
                    </w:r>
                  </w:p>
                  <w:p w:rsidR="005B2C47" w:rsidRDefault="005B2C47" w:rsidP="00C669E7">
                    <w:pPr>
                      <w:widowControl w:val="0"/>
                      <w:spacing w:line="320" w:lineRule="exact"/>
                      <w:rPr>
                        <w:color w:val="FFFFFE"/>
                        <w:spacing w:val="4"/>
                      </w:rPr>
                    </w:pPr>
                    <w:r>
                      <w:rPr>
                        <w:color w:val="FFFFFE"/>
                        <w:spacing w:val="4"/>
                      </w:rPr>
                      <w:t>Gorgeous View</w:t>
                    </w:r>
                  </w:p>
                  <w:p w:rsidR="005B2C47" w:rsidRDefault="005B2C47" w:rsidP="00C669E7">
                    <w:pPr>
                      <w:widowControl w:val="0"/>
                      <w:spacing w:line="320" w:lineRule="exact"/>
                      <w:rPr>
                        <w:color w:val="FFFFFE"/>
                        <w:spacing w:val="4"/>
                      </w:rPr>
                    </w:pPr>
                    <w:r>
                      <w:rPr>
                        <w:color w:val="FFFFFE"/>
                        <w:spacing w:val="4"/>
                      </w:rPr>
                      <w:t>Huge Den</w:t>
                    </w:r>
                  </w:p>
                  <w:p w:rsidR="005B2C47" w:rsidRDefault="005B2C47" w:rsidP="00C669E7">
                    <w:pPr>
                      <w:widowControl w:val="0"/>
                      <w:spacing w:line="320" w:lineRule="exact"/>
                      <w:rPr>
                        <w:color w:val="FFFFFE"/>
                        <w:spacing w:val="4"/>
                      </w:rPr>
                    </w:pPr>
                    <w:r>
                      <w:rPr>
                        <w:color w:val="FFFFFE"/>
                        <w:spacing w:val="4"/>
                      </w:rPr>
                      <w:t>Landscaped Yard</w:t>
                    </w:r>
                  </w:p>
                  <w:p w:rsidR="00D43E41" w:rsidRPr="00C669E7" w:rsidRDefault="00D43E41" w:rsidP="00C669E7">
                    <w:pPr>
                      <w:widowControl w:val="0"/>
                      <w:spacing w:line="320" w:lineRule="exact"/>
                      <w:rPr>
                        <w:color w:val="FFFFFE"/>
                        <w:spacing w:val="4"/>
                      </w:rPr>
                    </w:pPr>
                  </w:p>
                  <w:p w:rsidR="00F36B11" w:rsidRDefault="00F36B11"/>
                  <w:p w:rsidR="00F36B11" w:rsidRDefault="00F36B11"/>
                  <w:p w:rsidR="00F36B11" w:rsidRDefault="00043033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76004" cy="1900051"/>
                          <wp:effectExtent l="19050" t="0" r="5196" b="0"/>
                          <wp:docPr id="13" name="Picture 12" descr="back porch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ack porch.JPG"/>
                                  <pic:cNvPicPr/>
                                </pic:nvPicPr>
                                <pic:blipFill>
                                  <a:blip r:embed="rId9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70405" cy="189466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189" type="#_x0000_t202" style="position:absolute;left:833;top:12909;width:10656;height:2016;mso-wrap-distance-left:2.88pt;mso-wrap-distance-top:2.88pt;mso-wrap-distance-right:2.88pt;mso-wrap-distance-bottom:2.88pt;mso-position-vertical-relative:page" o:regroupid="1" filled="f" fillcolor="#fffffe" stroked="f" strokecolor="#212120" insetpen="t" o:cliptowrap="t">
              <v:fill color2="#212120"/>
              <v:stroke color2="#fffffe">
                <o:left v:ext="view" color="#212120" color2="#fffffe" joinstyle="miter" insetpen="t"/>
                <o:top v:ext="view" color="#212120" color2="#fffffe" joinstyle="miter" insetpen="t"/>
                <o:right v:ext="view" color="#212120" color2="#fffffe" joinstyle="miter" insetpen="t"/>
                <o:bottom v:ext="view" color="#212120" color2="#fffffe" joinstyle="miter" insetpen="t"/>
                <o:column v:ext="view" color="#212120" color2="#fffffe"/>
              </v:stroke>
              <v:shadow color="#dcd6d4" color2="#dbd5d3 [rgb(219,213,211) cmyk(12.5,9.8,8.63,3.14)]"/>
              <v:textbox style="mso-next-textbox:#_x0000_s1189;mso-column-margin:5.76pt" inset="2.88pt,2.88pt,2.88pt,2.88pt">
                <w:txbxContent>
                  <w:p w:rsidR="00043033" w:rsidRDefault="00043033" w:rsidP="00043033">
                    <w:pPr>
                      <w:jc w:val="center"/>
                      <w:rPr>
                        <w:color w:val="1F497D" w:themeColor="text2"/>
                        <w:sz w:val="28"/>
                        <w:szCs w:val="28"/>
                      </w:rPr>
                    </w:pPr>
                    <w:r w:rsidRPr="00043033">
                      <w:rPr>
                        <w:noProof/>
                        <w:color w:val="1F497D" w:themeColor="text2"/>
                        <w:sz w:val="28"/>
                        <w:szCs w:val="28"/>
                      </w:rPr>
                      <w:drawing>
                        <wp:inline distT="0" distB="0" distL="0" distR="0">
                          <wp:extent cx="1554018" cy="664452"/>
                          <wp:effectExtent l="19050" t="0" r="8082" b="0"/>
                          <wp:docPr id="33" name="Picture 24" descr="UCHills-Transparent.g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CHills-Transparent.gif"/>
                                  <pic:cNvPicPr/>
                                </pic:nvPicPr>
                                <pic:blipFill>
                                  <a:blip r:embed="rId1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5667" cy="66515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43033" w:rsidRPr="00043033" w:rsidRDefault="00043033" w:rsidP="00043033">
                    <w:pPr>
                      <w:jc w:val="center"/>
                      <w:rPr>
                        <w:color w:val="1F497D" w:themeColor="text2"/>
                        <w:sz w:val="24"/>
                        <w:szCs w:val="24"/>
                      </w:rPr>
                    </w:pPr>
                    <w:r w:rsidRPr="00043033">
                      <w:rPr>
                        <w:color w:val="1F497D" w:themeColor="text2"/>
                        <w:sz w:val="24"/>
                        <w:szCs w:val="24"/>
                      </w:rPr>
                      <w:t>Stuart &amp; Associates, Realtors</w:t>
                    </w:r>
                  </w:p>
                  <w:p w:rsidR="00043033" w:rsidRPr="00043033" w:rsidRDefault="00043033" w:rsidP="00043033">
                    <w:pPr>
                      <w:jc w:val="center"/>
                      <w:rPr>
                        <w:color w:val="1F497D" w:themeColor="text2"/>
                        <w:sz w:val="24"/>
                        <w:szCs w:val="24"/>
                      </w:rPr>
                    </w:pPr>
                    <w:r w:rsidRPr="00043033">
                      <w:rPr>
                        <w:color w:val="1F497D" w:themeColor="text2"/>
                        <w:sz w:val="24"/>
                        <w:szCs w:val="24"/>
                      </w:rPr>
                      <w:t>307 West Main Street</w:t>
                    </w:r>
                  </w:p>
                  <w:p w:rsidR="00043033" w:rsidRPr="00043033" w:rsidRDefault="00043033" w:rsidP="00043033">
                    <w:pPr>
                      <w:jc w:val="center"/>
                      <w:rPr>
                        <w:color w:val="1F497D" w:themeColor="text2"/>
                        <w:sz w:val="24"/>
                        <w:szCs w:val="24"/>
                      </w:rPr>
                    </w:pPr>
                    <w:r w:rsidRPr="00043033">
                      <w:rPr>
                        <w:color w:val="1F497D" w:themeColor="text2"/>
                        <w:sz w:val="24"/>
                        <w:szCs w:val="24"/>
                      </w:rPr>
                      <w:t>Lebanon, VA 24266</w:t>
                    </w:r>
                  </w:p>
                  <w:p w:rsidR="00007736" w:rsidRPr="00B15306" w:rsidRDefault="00007736" w:rsidP="00043033">
                    <w:pPr>
                      <w:jc w:val="center"/>
                      <w:rPr>
                        <w:szCs w:val="16"/>
                      </w:rPr>
                    </w:pPr>
                  </w:p>
                </w:txbxContent>
              </v:textbox>
            </v:shape>
          </v:group>
        </w:pict>
      </w:r>
      <w:r w:rsidR="00F46591">
        <w:rPr>
          <w:noProof/>
          <w:color w:val="auto"/>
          <w:kern w:val="0"/>
          <w:sz w:val="24"/>
          <w:szCs w:val="24"/>
        </w:rPr>
        <w:drawing>
          <wp:inline distT="0" distB="0" distL="0" distR="0">
            <wp:extent cx="7315200" cy="4876800"/>
            <wp:effectExtent l="19050" t="0" r="0" b="0"/>
            <wp:docPr id="21" name="Picture 20" descr="IMG_2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0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644B" w:rsidSect="007B46E6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F36B11"/>
    <w:rsid w:val="00007736"/>
    <w:rsid w:val="00043033"/>
    <w:rsid w:val="000C0763"/>
    <w:rsid w:val="0014116E"/>
    <w:rsid w:val="00174B85"/>
    <w:rsid w:val="001D1097"/>
    <w:rsid w:val="00324990"/>
    <w:rsid w:val="00464905"/>
    <w:rsid w:val="004E644B"/>
    <w:rsid w:val="005B2C47"/>
    <w:rsid w:val="0064717B"/>
    <w:rsid w:val="007B46E6"/>
    <w:rsid w:val="00822B12"/>
    <w:rsid w:val="009433C1"/>
    <w:rsid w:val="00AF3788"/>
    <w:rsid w:val="00B15306"/>
    <w:rsid w:val="00B62B8B"/>
    <w:rsid w:val="00C64252"/>
    <w:rsid w:val="00C669E7"/>
    <w:rsid w:val="00D43E41"/>
    <w:rsid w:val="00ED0330"/>
    <w:rsid w:val="00EF52F3"/>
    <w:rsid w:val="00F36B11"/>
    <w:rsid w:val="00F46591"/>
    <w:rsid w:val="00F527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7736"/>
    <w:rPr>
      <w:rFonts w:ascii="Times New Roman" w:eastAsia="Times New Roman" w:hAnsi="Times New Roman"/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6B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6B11"/>
    <w:rPr>
      <w:rFonts w:ascii="Tahoma" w:eastAsia="Times New Roman" w:hAnsi="Tahoma" w:cs="Tahoma"/>
      <w:color w:val="212120"/>
      <w:kern w:val="28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1530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gif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C\Application%20Data\Microsoft\Templates\LR_RealEstateFlyer_NewListing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D48712-AD35-47C3-9B95-955D2401A5E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F7388A-6B76-4A12-BDA6-2F0514F42A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LR_RealEstateFlyer_NewListing</Template>
  <TotalTime>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</dc:creator>
  <cp:keywords/>
  <dc:description/>
  <cp:lastModifiedBy>UC</cp:lastModifiedBy>
  <cp:revision>3</cp:revision>
  <cp:lastPrinted>2011-08-31T14:33:00Z</cp:lastPrinted>
  <dcterms:created xsi:type="dcterms:W3CDTF">2011-08-31T14:21:00Z</dcterms:created>
  <dcterms:modified xsi:type="dcterms:W3CDTF">2011-08-31T14:33:00Z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TC103817219990</vt:lpwstr>
  </property>
</Properties>
</file>